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799" w:rsidRPr="00472799" w:rsidRDefault="00A542E8" w:rsidP="00C71D65">
      <w:pPr>
        <w:pStyle w:val="NormalIndented"/>
        <w:ind w:left="0"/>
        <w:rPr>
          <w:rFonts w:asciiTheme="majorHAnsi" w:eastAsiaTheme="majorEastAsia" w:hAnsiTheme="majorHAnsi" w:cstheme="majorBidi"/>
          <w:bCs/>
          <w:color w:val="1C1C1C" w:themeColor="text2"/>
          <w:kern w:val="28"/>
          <w:sz w:val="40"/>
          <w:szCs w:val="52"/>
        </w:rPr>
      </w:pPr>
      <w:r>
        <w:rPr>
          <w:rFonts w:asciiTheme="majorHAnsi" w:eastAsiaTheme="majorEastAsia" w:hAnsiTheme="majorHAnsi" w:cstheme="majorBidi"/>
          <w:bCs/>
          <w:color w:val="1C1C1C" w:themeColor="text2"/>
          <w:kern w:val="28"/>
          <w:sz w:val="40"/>
          <w:szCs w:val="52"/>
        </w:rPr>
        <w:t>Checklist</w:t>
      </w:r>
      <w:r w:rsidR="008B2B3D">
        <w:rPr>
          <w:rFonts w:asciiTheme="majorHAnsi" w:eastAsiaTheme="majorEastAsia" w:hAnsiTheme="majorHAnsi" w:cstheme="majorBidi"/>
          <w:bCs/>
          <w:color w:val="1C1C1C" w:themeColor="text2"/>
          <w:kern w:val="28"/>
          <w:sz w:val="40"/>
          <w:szCs w:val="52"/>
        </w:rPr>
        <w:t xml:space="preserve">: </w:t>
      </w:r>
      <w:r w:rsidR="00472799" w:rsidRPr="00472799">
        <w:rPr>
          <w:rFonts w:asciiTheme="majorHAnsi" w:eastAsiaTheme="majorEastAsia" w:hAnsiTheme="majorHAnsi" w:cstheme="majorBidi"/>
          <w:bCs/>
          <w:color w:val="1C1C1C" w:themeColor="text2"/>
          <w:kern w:val="28"/>
          <w:sz w:val="40"/>
          <w:szCs w:val="52"/>
        </w:rPr>
        <w:t>Chief Financial Officer</w:t>
      </w:r>
      <w:r>
        <w:rPr>
          <w:rFonts w:asciiTheme="majorHAnsi" w:eastAsiaTheme="majorEastAsia" w:hAnsiTheme="majorHAnsi" w:cstheme="majorBidi"/>
          <w:bCs/>
          <w:color w:val="1C1C1C" w:themeColor="text2"/>
          <w:kern w:val="28"/>
          <w:sz w:val="40"/>
          <w:szCs w:val="52"/>
        </w:rPr>
        <w:t xml:space="preserve"> </w:t>
      </w:r>
      <w:proofErr w:type="gramStart"/>
      <w:r>
        <w:rPr>
          <w:rFonts w:asciiTheme="majorHAnsi" w:eastAsiaTheme="majorEastAsia" w:hAnsiTheme="majorHAnsi" w:cstheme="majorBidi"/>
          <w:bCs/>
          <w:color w:val="1C1C1C" w:themeColor="text2"/>
          <w:kern w:val="28"/>
          <w:sz w:val="40"/>
          <w:szCs w:val="52"/>
        </w:rPr>
        <w:t>assurance</w:t>
      </w:r>
      <w:proofErr w:type="gramEnd"/>
    </w:p>
    <w:p w:rsidR="00472799" w:rsidRPr="00FF46A6" w:rsidRDefault="00472799" w:rsidP="00472799">
      <w:pPr>
        <w:pStyle w:val="Boxed2Heading"/>
        <w:rPr>
          <w:b w:val="0"/>
          <w:sz w:val="30"/>
          <w:szCs w:val="30"/>
        </w:rPr>
      </w:pPr>
      <w:r w:rsidRPr="00FF46A6">
        <w:rPr>
          <w:b w:val="0"/>
          <w:sz w:val="30"/>
          <w:szCs w:val="30"/>
        </w:rPr>
        <w:t>Foreword</w:t>
      </w:r>
    </w:p>
    <w:p w:rsidR="00472799" w:rsidRPr="00472799" w:rsidRDefault="00472799" w:rsidP="00472799">
      <w:pPr>
        <w:pStyle w:val="Boxed2Text"/>
      </w:pPr>
      <w:r w:rsidRPr="00472799">
        <w:t>The Chief Financial Officer (CFO) of an entity generally has primary responsibility for the preparation of the financial statements a</w:t>
      </w:r>
      <w:r w:rsidR="00C71D65">
        <w:t>nd is a co-signatory, with the accountable a</w:t>
      </w:r>
      <w:r w:rsidR="00FF46A6">
        <w:t>uthority, to</w:t>
      </w:r>
      <w:r w:rsidRPr="00472799">
        <w:t xml:space="preserve"> the financial statements. </w:t>
      </w:r>
      <w:r w:rsidR="00FF46A6">
        <w:t xml:space="preserve">It is therefore appropriate that the CFO </w:t>
      </w:r>
      <w:r w:rsidRPr="00472799">
        <w:t>ensure</w:t>
      </w:r>
      <w:r w:rsidR="00FF46A6">
        <w:t xml:space="preserve">s that necessary processes </w:t>
      </w:r>
      <w:proofErr w:type="gramStart"/>
      <w:r w:rsidR="00FF46A6">
        <w:t xml:space="preserve">have been </w:t>
      </w:r>
      <w:r w:rsidRPr="00472799">
        <w:t>conducted</w:t>
      </w:r>
      <w:proofErr w:type="gramEnd"/>
      <w:r w:rsidRPr="00472799">
        <w:t xml:space="preserve"> and that the financial statements present fairly in accordance with the financial reporting framework.</w:t>
      </w:r>
    </w:p>
    <w:p w:rsidR="00472799" w:rsidRPr="00472799" w:rsidRDefault="00FF46A6" w:rsidP="00472799">
      <w:pPr>
        <w:pStyle w:val="Boxed2Text"/>
      </w:pPr>
      <w:r>
        <w:t xml:space="preserve">The following checklist </w:t>
      </w:r>
      <w:proofErr w:type="gramStart"/>
      <w:r>
        <w:t>is provided</w:t>
      </w:r>
      <w:proofErr w:type="gramEnd"/>
      <w:r>
        <w:t xml:space="preserve"> as a </w:t>
      </w:r>
      <w:r w:rsidR="00472799" w:rsidRPr="00472799">
        <w:t>tool in considering a range of issues relating to the preparation of an entity’s financial statements</w:t>
      </w:r>
      <w:r w:rsidR="00B21322">
        <w:t>. It</w:t>
      </w:r>
      <w:r>
        <w:t xml:space="preserve"> </w:t>
      </w:r>
      <w:r w:rsidR="00472799" w:rsidRPr="00472799">
        <w:t>may assist the CFO in discharging his/her responsibilities</w:t>
      </w:r>
      <w:r w:rsidR="00CD629D">
        <w:t>. F</w:t>
      </w:r>
      <w:bookmarkStart w:id="0" w:name="_GoBack"/>
      <w:bookmarkEnd w:id="0"/>
      <w:r w:rsidR="00B21322">
        <w:t>urther</w:t>
      </w:r>
      <w:r w:rsidR="009F61A8">
        <w:t>,</w:t>
      </w:r>
      <w:r w:rsidR="00B21322">
        <w:t xml:space="preserve"> it may </w:t>
      </w:r>
      <w:r w:rsidR="00472799" w:rsidRPr="00472799">
        <w:t>form the basis</w:t>
      </w:r>
      <w:r>
        <w:t xml:space="preserve"> for</w:t>
      </w:r>
      <w:r w:rsidR="00C71D65">
        <w:t xml:space="preserve"> providing assurance to the audit committee and the accountable a</w:t>
      </w:r>
      <w:r w:rsidR="00472799" w:rsidRPr="00472799">
        <w:t xml:space="preserve">uthority in preparing the financial statements that all relevant matters </w:t>
      </w:r>
      <w:proofErr w:type="gramStart"/>
      <w:r w:rsidR="00472799" w:rsidRPr="00472799">
        <w:t>have been considered</w:t>
      </w:r>
      <w:proofErr w:type="gramEnd"/>
      <w:r w:rsidR="00472799" w:rsidRPr="00472799">
        <w:t>.</w:t>
      </w:r>
    </w:p>
    <w:p w:rsidR="00FF46A6" w:rsidRDefault="00472799" w:rsidP="00472799">
      <w:pPr>
        <w:pStyle w:val="Boxed2Text"/>
      </w:pPr>
      <w:r w:rsidRPr="00472799">
        <w:t xml:space="preserve">The checklist does not necessarily cover all possible issues or questions and </w:t>
      </w:r>
      <w:proofErr w:type="gramStart"/>
      <w:r w:rsidRPr="00472799">
        <w:t>should be tailored</w:t>
      </w:r>
      <w:proofErr w:type="gramEnd"/>
      <w:r w:rsidRPr="00472799">
        <w:t xml:space="preserve"> to reflect the particular circumstances o</w:t>
      </w:r>
      <w:r w:rsidR="00FF46A6">
        <w:t xml:space="preserve">f each entity. </w:t>
      </w:r>
    </w:p>
    <w:p w:rsidR="00FF46A6" w:rsidRDefault="00FF46A6" w:rsidP="00472799">
      <w:pPr>
        <w:pStyle w:val="Boxed2Text"/>
      </w:pPr>
      <w:r>
        <w:t xml:space="preserve">It also should </w:t>
      </w:r>
      <w:r w:rsidR="00472799" w:rsidRPr="00472799">
        <w:t>be tailored to reflect, where applicable, the line</w:t>
      </w:r>
      <w:r>
        <w:t>s</w:t>
      </w:r>
      <w:r w:rsidR="00472799" w:rsidRPr="00472799">
        <w:t xml:space="preserve"> of responsibility and reporting structure of the </w:t>
      </w:r>
      <w:proofErr w:type="gramStart"/>
      <w:r w:rsidR="00472799" w:rsidRPr="00472799">
        <w:t>entity,</w:t>
      </w:r>
      <w:proofErr w:type="gramEnd"/>
      <w:r w:rsidR="00472799" w:rsidRPr="00472799">
        <w:t xml:space="preserve"> and the relationship the CFO has with other key officers involved in the preparation of the financial</w:t>
      </w:r>
      <w:r>
        <w:t xml:space="preserve"> statements. This includes the finance team and </w:t>
      </w:r>
      <w:r w:rsidR="00472799" w:rsidRPr="00472799">
        <w:t xml:space="preserve">business managers who may contribute to the financial statements. </w:t>
      </w:r>
    </w:p>
    <w:p w:rsidR="00472799" w:rsidRPr="00472799" w:rsidRDefault="00472799" w:rsidP="00472799">
      <w:pPr>
        <w:pStyle w:val="Boxed2Text"/>
      </w:pPr>
      <w:r w:rsidRPr="00472799">
        <w:t xml:space="preserve">It may also be appropriate for certain sections or questions of the checklist to </w:t>
      </w:r>
      <w:proofErr w:type="gramStart"/>
      <w:r w:rsidRPr="00472799">
        <w:t>be completed</w:t>
      </w:r>
      <w:proofErr w:type="gramEnd"/>
      <w:r w:rsidRPr="00472799">
        <w:t xml:space="preserve"> by other people within the entity.</w:t>
      </w:r>
    </w:p>
    <w:p w:rsidR="00472799" w:rsidRPr="00472799" w:rsidRDefault="00472799" w:rsidP="00472799">
      <w:pPr>
        <w:pStyle w:val="Boxed2Text"/>
      </w:pPr>
      <w:r w:rsidRPr="00472799">
        <w:t xml:space="preserve">The checklist </w:t>
      </w:r>
      <w:proofErr w:type="gramStart"/>
      <w:r w:rsidRPr="00472799">
        <w:t>is structured</w:t>
      </w:r>
      <w:proofErr w:type="gramEnd"/>
      <w:r w:rsidRPr="00472799">
        <w:t xml:space="preserve"> in three stages:</w:t>
      </w:r>
    </w:p>
    <w:p w:rsidR="00472799" w:rsidRPr="00472799" w:rsidRDefault="00C71D65" w:rsidP="00472799">
      <w:pPr>
        <w:pStyle w:val="Boxed2Text"/>
      </w:pPr>
      <w:r w:rsidRPr="00FF46A6">
        <w:rPr>
          <w:b/>
        </w:rPr>
        <w:t>Stage 1:</w:t>
      </w:r>
      <w:r>
        <w:t xml:space="preserve"> </w:t>
      </w:r>
      <w:r w:rsidR="00FF46A6">
        <w:t>C</w:t>
      </w:r>
      <w:r w:rsidR="00472799" w:rsidRPr="00472799">
        <w:t>overs the plannin</w:t>
      </w:r>
      <w:r w:rsidR="00FF46A6">
        <w:t>g phase (for entities with the financial year ending at</w:t>
      </w:r>
      <w:r w:rsidR="00FF46A6">
        <w:br/>
      </w:r>
      <w:r w:rsidR="00472799" w:rsidRPr="00472799">
        <w:t>30 June</w:t>
      </w:r>
      <w:r w:rsidR="00FF46A6">
        <w:t>,</w:t>
      </w:r>
      <w:r w:rsidR="00472799" w:rsidRPr="00472799">
        <w:t xml:space="preserve"> this would usually be September to April)</w:t>
      </w:r>
    </w:p>
    <w:p w:rsidR="00925706" w:rsidRDefault="00472799" w:rsidP="00472799">
      <w:pPr>
        <w:pStyle w:val="Boxed2Text"/>
      </w:pPr>
      <w:r w:rsidRPr="00FF46A6">
        <w:rPr>
          <w:b/>
        </w:rPr>
        <w:t>Stage 2</w:t>
      </w:r>
      <w:r w:rsidR="00C71D65" w:rsidRPr="00FF46A6">
        <w:rPr>
          <w:b/>
        </w:rPr>
        <w:t>:</w:t>
      </w:r>
      <w:r w:rsidR="00C71D65">
        <w:t xml:space="preserve"> </w:t>
      </w:r>
      <w:r w:rsidR="00FF46A6">
        <w:t>C</w:t>
      </w:r>
      <w:r w:rsidRPr="00472799">
        <w:t xml:space="preserve">overs the preparation phase (May to June), and </w:t>
      </w:r>
    </w:p>
    <w:p w:rsidR="00472799" w:rsidRDefault="00C71D65" w:rsidP="00472799">
      <w:pPr>
        <w:pStyle w:val="Boxed2Text"/>
      </w:pPr>
      <w:r w:rsidRPr="00FF46A6">
        <w:rPr>
          <w:b/>
        </w:rPr>
        <w:t>Stage 3:</w:t>
      </w:r>
      <w:r>
        <w:t xml:space="preserve"> </w:t>
      </w:r>
      <w:r w:rsidR="00FF46A6">
        <w:t>C</w:t>
      </w:r>
      <w:r w:rsidR="00472799" w:rsidRPr="00472799">
        <w:t>overs the production phase (July to September).</w:t>
      </w:r>
    </w:p>
    <w:p w:rsidR="008B2B3D" w:rsidRDefault="008B2B3D">
      <w:pPr>
        <w:suppressAutoHyphens w:val="0"/>
        <w:spacing w:before="0" w:after="120" w:line="440" w:lineRule="atLeast"/>
      </w:pPr>
      <w:r>
        <w:br w:type="page"/>
      </w:r>
    </w:p>
    <w:p w:rsidR="00472799" w:rsidRDefault="008B2B3D" w:rsidP="008B2B3D">
      <w:pPr>
        <w:pStyle w:val="Heading2"/>
      </w:pPr>
      <w:r w:rsidRPr="008B2B3D">
        <w:lastRenderedPageBreak/>
        <w:t>Chief Financial Officer assurance</w:t>
      </w:r>
      <w:r>
        <w:t xml:space="preserve"> checklist</w:t>
      </w:r>
    </w:p>
    <w:tbl>
      <w:tblPr>
        <w:tblW w:w="8874" w:type="dxa"/>
        <w:tblLook w:val="0480" w:firstRow="0" w:lastRow="0" w:firstColumn="1" w:lastColumn="0" w:noHBand="0" w:noVBand="1"/>
      </w:tblPr>
      <w:tblGrid>
        <w:gridCol w:w="7680"/>
        <w:gridCol w:w="1194"/>
      </w:tblGrid>
      <w:tr w:rsidR="00CB32DB" w:rsidRPr="00CB32DB" w:rsidTr="00C71D65">
        <w:trPr>
          <w:trHeight w:val="525"/>
          <w:tblHeader/>
        </w:trPr>
        <w:tc>
          <w:tcPr>
            <w:tcW w:w="7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1C1C1C"/>
            <w:noWrap/>
            <w:vAlign w:val="center"/>
            <w:hideMark/>
          </w:tcPr>
          <w:p w:rsidR="00CB32DB" w:rsidRPr="00CB32DB" w:rsidRDefault="00FF46A6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lang w:val="en-US" w:eastAsia="en-AU"/>
              </w:rPr>
              <w:t>CFO</w:t>
            </w:r>
            <w:r w:rsidR="00C71D65">
              <w:rPr>
                <w:rFonts w:ascii="Arial" w:eastAsia="Times New Roman" w:hAnsi="Arial" w:cs="Arial"/>
                <w:b/>
                <w:bCs/>
                <w:color w:val="FFFFFF"/>
                <w:sz w:val="20"/>
                <w:lang w:val="en-US" w:eastAsia="en-AU"/>
              </w:rPr>
              <w:t xml:space="preserve"> checklist i</w:t>
            </w:r>
            <w:r w:rsidR="00CB32DB" w:rsidRPr="00CB32DB">
              <w:rPr>
                <w:rFonts w:ascii="Arial" w:eastAsia="Times New Roman" w:hAnsi="Arial" w:cs="Arial"/>
                <w:b/>
                <w:bCs/>
                <w:color w:val="FFFFFF"/>
                <w:sz w:val="20"/>
                <w:lang w:val="en-US" w:eastAsia="en-AU"/>
              </w:rPr>
              <w:t>tem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1C1C1C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b/>
                <w:bCs/>
                <w:color w:val="FFFFFF"/>
                <w:sz w:val="20"/>
                <w:lang w:val="en-US" w:eastAsia="en-AU"/>
              </w:rPr>
              <w:t>Actioned? (Yes/No)</w:t>
            </w:r>
          </w:p>
        </w:tc>
      </w:tr>
      <w:tr w:rsidR="00CB32DB" w:rsidRPr="00CB32DB" w:rsidTr="00C71D65">
        <w:trPr>
          <w:trHeight w:val="31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CB32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val="en-US" w:eastAsia="en-AU"/>
              </w:rPr>
              <w:t>Planning Phase (September to  March)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CB32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Review ANAO and internal audit findings from previous year and ensure appropriate corrective action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has been taken</w:t>
            </w:r>
            <w:proofErr w:type="gramEnd"/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Review the previous year’s financial statement preparation process and identify opportunities for improvement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78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Review relevant ANAO audit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reports and Better Practice Guides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and Finance Resource Management Guides for suggestions for improved practice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Review the ANAO Audit Strategy Document for the year and identify any implications of their approach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and assess the risks to the completion of the financial statements, whether from fraud or error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changes in the entity’s operations or environment that may affect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78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Examples: new transactions, ceasing transactions, asset types or restructures; fluctuations in asset prices, exchange rates or discount rates.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changes in accounting standards and the FRR that may affect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Set materiality level for the financial statements (overall and for specific items)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Suggestion: specific levels may be set for executive remuneration and/or appropriations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Decide how to address significant risks of material misstatement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103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Review list of entities the entity is involved with (subsidiaries, associates, joint ventures and unconsolidated structured entities) and determine appropriate accounting treatment for each (consolidated, equity accounting, disclosure)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Review thresholds (e.g. for </w:t>
            </w:r>
            <w:proofErr w:type="spell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capitalising</w:t>
            </w:r>
            <w:proofErr w:type="spell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PPE and intangibles)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line items with a high risk of major variation from budget and document key assumptions underpinning the budgets for each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Decide on the strategy for valuing assets and disclosing fair value information; instruct </w:t>
            </w:r>
            <w:proofErr w:type="spell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valuers</w:t>
            </w:r>
            <w:proofErr w:type="spell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or internal staff accordingly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Decide whether to seek an exemption from any requirements of the FRR and discuss with Finance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Review existing accounting policies and methodologies for accounting estimates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lastRenderedPageBreak/>
              <w:t xml:space="preserve">Identify opportunities to remove unnecessary disclosures and improve overall financial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statements  presentation</w:t>
            </w:r>
            <w:proofErr w:type="gramEnd"/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Decide whether to perform a hard or soft close of the financial statements during the year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Review form of r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epresentation letters from the accountable a</w:t>
            </w: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uthority and the CFO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the extent of Internal audit’s involvement in the financial statements preparation process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Discuss the results of the above steps with the ANAO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the sequencing and estimates of time required for each step in the financial statements process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gramStart"/>
            <w:r w:rsidRPr="00CB32DB">
              <w:rPr>
                <w:rFonts w:ascii="Arial" w:eastAsia="Times New Roman" w:hAnsi="Arial" w:cs="Arial"/>
                <w:w w:val="95"/>
                <w:sz w:val="20"/>
                <w:lang w:val="en-US" w:eastAsia="en-AU"/>
              </w:rPr>
              <w:t>Determine  resource</w:t>
            </w:r>
            <w:proofErr w:type="gramEnd"/>
            <w:r w:rsidRPr="00CB32DB">
              <w:rPr>
                <w:rFonts w:ascii="Arial" w:eastAsia="Times New Roman" w:hAnsi="Arial" w:cs="Arial"/>
                <w:w w:val="95"/>
                <w:sz w:val="20"/>
                <w:lang w:val="en-US" w:eastAsia="en-AU"/>
              </w:rPr>
              <w:t xml:space="preserve"> requirements</w:t>
            </w:r>
            <w:r w:rsidR="00C71D65">
              <w:rPr>
                <w:rFonts w:ascii="Arial" w:eastAsia="Times New Roman" w:hAnsi="Arial" w:cs="Arial"/>
                <w:w w:val="95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Get agreement to, and document, roles and responsibilities for the financial statements process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78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the required management and third party sign-offs (including from shared services) and ensure there is commitment to the required timeframes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Establish processes for monitoring progress and completion of financial statements within agreed timeframes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and document proposed quality assurance reviews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Document project plan for the completion of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71D65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lang w:val="en-US" w:eastAsia="en-AU"/>
              </w:rPr>
              <w:t>Report to the audit c</w:t>
            </w:r>
            <w:r w:rsidR="00CB32DB"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ommittee regarding the above steps</w:t>
            </w:r>
            <w:r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Make changes to systems and records where required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31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CB32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val="en-US" w:eastAsia="en-AU"/>
              </w:rPr>
              <w:t>Preparation phase (April to June)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any significant changes since the planning phase and assess implications for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Review the useful life and depreciation rates for PPE and intangible assets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Review any internal audit or ANAO findings during the year and assess the implications for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Assess whether financial systems and controls were effective during the year and, if not, reassess the risks to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Ensure monthly reconciliations are up to date and any discrepancies have been resolved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Examples: bank reconciliations; reconciliation of appropriation receivable balances to Finance appropriation reports.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lastRenderedPageBreak/>
              <w:t>For any errors identified during the year, correct current year records and determine the required adjustment to prior year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’</w:t>
            </w: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s figures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Prepare a hard or soft close of the financial statements, if approved in the planning phase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If no hard or soft close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is performed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, prepare a shell set of financial statements (without numbers for the current year)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Ensure adequate staff resources will be available and develop contingency plan for unplanned absences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Identify likely variations from budget of more than, say, 10 per cent, prepare draft explanations and discuss with the ANAO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78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Review compliance certifications from line areas and external parties (including shared services) for completeness and adequacy of documentation; investigate anomalies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Obtain assurance that external systems relied on for the financial statements are providing accurate data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Obtain assurance that formal arrangements are in place for obtaining information from other parties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Obtain assurance that all necessary valuations and all impairment reviews are </w:t>
            </w:r>
            <w:proofErr w:type="spell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finalised</w:t>
            </w:r>
            <w:proofErr w:type="spell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and the results recorded in the FMIS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Decide the cut-off date(s) for accruals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71D65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lang w:val="en-US" w:eastAsia="en-AU"/>
              </w:rPr>
              <w:t>Report to the audit c</w:t>
            </w:r>
            <w:r w:rsidR="00CB32DB"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ommittee on the above</w:t>
            </w:r>
            <w:r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31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CB32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lang w:val="en-US" w:eastAsia="en-AU"/>
              </w:rPr>
              <w:t>Production Phase (July to September)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E2E3E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</w:pPr>
            <w:r w:rsidRPr="00CB32D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en-AU"/>
              </w:rPr>
              <w:t> 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Prepare the trial balance of the financial statements and resolve any anomalies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Prepare adjusting journal entries for end of year accruals and reversals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Ensure final sign-offs from line areas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have been received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, and are supported by appropriate documentation, with any anomalies investigated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Ensure all necessary information from external entities (including shared services and assurance statements)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has been received</w:t>
            </w:r>
            <w:proofErr w:type="gramEnd"/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Investigate significant differences between the current year actual and the previous year, current year budget and revised budget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Prepare note disclosures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Consider whether to add, adjust or remove financial statement disclosures in light of entity materiality levels and actual outcomes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Prepare a lead schedule for each financial statement line item or note disclosure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Consider any implications from the Compliance Reporting process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lastRenderedPageBreak/>
              <w:t>Perform a quality review of the financial statements and supporting documentation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Submit draft financial statements and lead schedules to the ANAO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Consider all suggestions from the ANAO and implement or document reasons for not implementing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Prepare final draft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w w:val="105"/>
                <w:sz w:val="20"/>
                <w:lang w:val="en-US" w:eastAsia="en-AU"/>
              </w:rPr>
              <w:t>Prepare written confirmation to the Audit Committee certifying that: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Proper financial accounts and records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have been maintained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by the entity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Internal controls were sufficiently robust to prevent, detect, or correct material error and fraud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Financial management and related systems were operating effectively during the year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Quality control arrangements were in place to protect the integrity of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The information required from other parties to complete the financial statements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was received and acted on</w:t>
            </w:r>
            <w:proofErr w:type="gramEnd"/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There is adequate documentation supporting the financial statements, including lead schedules for every financial statement line item and note disclosure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Guidance on entity financial reporting issued by the Department of Finance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has been considered</w:t>
            </w:r>
            <w:proofErr w:type="gramEnd"/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The approved accounting policies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have been consistently applied</w:t>
            </w:r>
            <w:proofErr w:type="gramEnd"/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The approved materiality thresholds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were applied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in the preparation of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All material misstatements in the financial statements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have been corrected</w:t>
            </w:r>
            <w:proofErr w:type="gramEnd"/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All immaterial misstatements found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have been discussed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with the ANAO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80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All known or suspected instances of fraud or legal non-compliance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have been disclosed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to ANAO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84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All recommendations from ANAO have been actioned, o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r the reasons disclosed to the a</w:t>
            </w: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udit 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c</w:t>
            </w: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ommittee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862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The financial statements materially comply with Australian Accounting Standards and the Financial Reporting Rule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886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lastRenderedPageBreak/>
              <w:t>The financial statements present fairly the financial performance, financial position and cash flows of the entity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lang w:val="en-US"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It is appropriate for the accountably authority to give the certificate required under the PGPA Act and the Financial Reporting Rule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ind w:left="603"/>
              <w:rPr>
                <w:rFonts w:ascii="Arial" w:eastAsia="Times New Roman" w:hAnsi="Arial" w:cs="Arial"/>
                <w:sz w:val="20"/>
                <w:lang w:val="en-US"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Arrangements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have been made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to ensure that the financial statements will be included in the annual report exactly as signed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Present final draft financial statements a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nd written confirmation to the audit c</w:t>
            </w: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ommittee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Make changes to the fi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nancial statements in light of audit c</w:t>
            </w: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ommittee consideration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525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Seek ANAO clearance of final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Discuss with the ANAO any events occurring after the end of the financial year that may need to </w:t>
            </w:r>
            <w:proofErr w:type="gramStart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be disclosed</w:t>
            </w:r>
            <w:proofErr w:type="gramEnd"/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 xml:space="preserve"> in the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Prepare Management Represent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ation Letter and submit to the accountable a</w:t>
            </w: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uthority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Arrange signing of certificate and ANAO represe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ntation letters by the CFO and accountable a</w:t>
            </w: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uthority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Arrange signing of the auditor’s report and include in the financial statements package for publication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Arrange for hard and soft copies to be included in the annual report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Provide hard and soft copies of the annual report to the ANAO for their review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Ensure that the financial statements as included in the annual report, both hard and soft versions, match with the signed financial statements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  <w:tr w:rsidR="00CB32DB" w:rsidRPr="00CB32DB" w:rsidTr="00C71D65">
        <w:trPr>
          <w:trHeight w:val="660"/>
        </w:trPr>
        <w:tc>
          <w:tcPr>
            <w:tcW w:w="7680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F2F2F2"/>
            <w:vAlign w:val="center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20"/>
                <w:lang w:val="en-US" w:eastAsia="en-AU"/>
              </w:rPr>
              <w:t>Hold exit interview with the ANAO and document lessons learned</w:t>
            </w:r>
            <w:r w:rsidR="00C71D65">
              <w:rPr>
                <w:rFonts w:ascii="Arial" w:eastAsia="Times New Roman" w:hAnsi="Arial" w:cs="Arial"/>
                <w:sz w:val="20"/>
                <w:lang w:val="en-US" w:eastAsia="en-AU"/>
              </w:rPr>
              <w:t>.</w:t>
            </w:r>
          </w:p>
        </w:tc>
        <w:tc>
          <w:tcPr>
            <w:tcW w:w="11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F2F2F2"/>
            <w:hideMark/>
          </w:tcPr>
          <w:p w:rsidR="00CB32DB" w:rsidRPr="00CB32DB" w:rsidRDefault="00CB32DB" w:rsidP="00CB32DB">
            <w:pPr>
              <w:suppressAutoHyphens w:val="0"/>
              <w:spacing w:before="0" w:after="0" w:line="240" w:lineRule="auto"/>
              <w:jc w:val="center"/>
              <w:rPr>
                <w:rFonts w:ascii="Arial" w:eastAsia="Times New Roman" w:hAnsi="Arial" w:cs="Arial"/>
                <w:sz w:val="40"/>
                <w:szCs w:val="40"/>
                <w:lang w:eastAsia="en-AU"/>
              </w:rPr>
            </w:pPr>
            <w:r w:rsidRPr="00CB32DB">
              <w:rPr>
                <w:rFonts w:ascii="Arial" w:eastAsia="Times New Roman" w:hAnsi="Arial" w:cs="Arial"/>
                <w:sz w:val="40"/>
                <w:szCs w:val="40"/>
                <w:lang w:eastAsia="en-AU"/>
              </w:rPr>
              <w:t>󠄀</w:t>
            </w:r>
          </w:p>
        </w:tc>
      </w:tr>
    </w:tbl>
    <w:p w:rsidR="003D6E64" w:rsidRDefault="003D6E64" w:rsidP="00472799"/>
    <w:sectPr w:rsidR="003D6E64" w:rsidSect="003D6E64">
      <w:headerReference w:type="default" r:id="rId8"/>
      <w:type w:val="continuous"/>
      <w:pgSz w:w="11906" w:h="16838" w:code="9"/>
      <w:pgMar w:top="1418" w:right="1418" w:bottom="1418" w:left="1418" w:header="56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09A" w:rsidRDefault="006B209A" w:rsidP="00EF4574">
      <w:pPr>
        <w:spacing w:before="0" w:after="0" w:line="240" w:lineRule="auto"/>
      </w:pPr>
      <w:r>
        <w:separator/>
      </w:r>
    </w:p>
  </w:endnote>
  <w:endnote w:type="continuationSeparator" w:id="0">
    <w:p w:rsidR="006B209A" w:rsidRDefault="006B209A" w:rsidP="00EF457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Sans-500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09A" w:rsidRDefault="006B209A" w:rsidP="0020122A">
      <w:pPr>
        <w:pStyle w:val="FootnoteSeparator"/>
      </w:pPr>
    </w:p>
  </w:footnote>
  <w:footnote w:type="continuationSeparator" w:id="0">
    <w:p w:rsidR="006B209A" w:rsidRDefault="006B209A" w:rsidP="00EF457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2B3D" w:rsidRPr="000A6A8B" w:rsidRDefault="008B2B3D" w:rsidP="008B2B3D">
    <w:pPr>
      <w:pStyle w:val="Header"/>
      <w:tabs>
        <w:tab w:val="clear" w:pos="4513"/>
        <w:tab w:val="center" w:pos="4535"/>
        <w:tab w:val="right" w:pos="9070"/>
      </w:tabs>
      <w:jc w:val="center"/>
      <w:rPr>
        <w:rStyle w:val="Classification"/>
      </w:rPr>
    </w:pPr>
    <w:r>
      <w:rPr>
        <w:rStyle w:val="Classification"/>
      </w:rPr>
      <w:t>unClassified</w:t>
    </w:r>
  </w:p>
  <w:p w:rsidR="008B2B3D" w:rsidRPr="0090743D" w:rsidRDefault="008B2B3D" w:rsidP="008B2B3D">
    <w:pPr>
      <w:pStyle w:val="Header"/>
      <w:rPr>
        <w:szCs w:val="14"/>
      </w:rPr>
    </w:pPr>
    <w:r>
      <w:tab/>
    </w:r>
    <w:r>
      <w:tab/>
    </w:r>
    <w:r w:rsidRPr="0090743D">
      <w:rPr>
        <w:szCs w:val="14"/>
      </w:rPr>
      <w:t>Department of Finance</w:t>
    </w:r>
    <w:r w:rsidRPr="0090743D">
      <w:rPr>
        <w:szCs w:val="14"/>
      </w:rPr>
      <w:tab/>
    </w:r>
    <w:r w:rsidRPr="0090743D">
      <w:rPr>
        <w:szCs w:val="14"/>
      </w:rPr>
      <w:tab/>
      <w:t xml:space="preserve">Financial Statements Better Practice Guide </w:t>
    </w:r>
  </w:p>
  <w:p w:rsidR="008B2B3D" w:rsidRDefault="008B2B3D" w:rsidP="008B2B3D">
    <w:pPr>
      <w:pStyle w:val="Header"/>
    </w:pPr>
    <w:r w:rsidRPr="0090743D">
      <w:rPr>
        <w:szCs w:val="14"/>
      </w:rPr>
      <w:tab/>
    </w:r>
    <w:r w:rsidRPr="0090743D">
      <w:rPr>
        <w:szCs w:val="14"/>
      </w:rPr>
      <w:tab/>
    </w:r>
    <w:r>
      <w:rPr>
        <w:szCs w:val="14"/>
      </w:rPr>
      <w:t xml:space="preserve">Checklist: </w:t>
    </w:r>
    <w:r w:rsidRPr="008B2B3D">
      <w:rPr>
        <w:szCs w:val="14"/>
      </w:rPr>
      <w:t>Chief Financial Officer assurance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65C99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02A9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861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04A13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E12B2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181B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91830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0C8C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143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0364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2F6B80"/>
    <w:multiLevelType w:val="multilevel"/>
    <w:tmpl w:val="AB240ED8"/>
    <w:styleLink w:val="Numberedlist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E1B58A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B9B159F"/>
    <w:multiLevelType w:val="multilevel"/>
    <w:tmpl w:val="1F38FDB4"/>
    <w:styleLink w:val="HeadingsList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3" w15:restartNumberingAfterBreak="0">
    <w:nsid w:val="3282518C"/>
    <w:multiLevelType w:val="hybridMultilevel"/>
    <w:tmpl w:val="C0C874DE"/>
    <w:lvl w:ilvl="0" w:tplc="8594F06A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30A09"/>
    <w:multiLevelType w:val="hybridMultilevel"/>
    <w:tmpl w:val="7AD24C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D7E15"/>
    <w:multiLevelType w:val="multilevel"/>
    <w:tmpl w:val="5860EE72"/>
    <w:styleLink w:val="TableHeadingNumbers"/>
    <w:lvl w:ilvl="0">
      <w:start w:val="1"/>
      <w:numFmt w:val="decimal"/>
      <w:lvlText w:val="Tabl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6" w15:restartNumberingAfterBreak="0">
    <w:nsid w:val="5DEF649F"/>
    <w:multiLevelType w:val="multilevel"/>
    <w:tmpl w:val="3BD00EE2"/>
    <w:styleLink w:val="FigureTitles"/>
    <w:lvl w:ilvl="0">
      <w:start w:val="1"/>
      <w:numFmt w:val="decimal"/>
      <w:lvlText w:val="Figure %1."/>
      <w:lvlJc w:val="left"/>
      <w:pPr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14" w:hanging="90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721" w:hanging="90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62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535" w:hanging="90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442" w:hanging="90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349" w:hanging="90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56" w:hanging="90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163" w:hanging="907"/>
      </w:pPr>
      <w:rPr>
        <w:rFonts w:hint="default"/>
      </w:rPr>
    </w:lvl>
  </w:abstractNum>
  <w:abstractNum w:abstractNumId="17" w15:restartNumberingAfterBreak="0">
    <w:nsid w:val="73107305"/>
    <w:multiLevelType w:val="multilevel"/>
    <w:tmpl w:val="79262C7A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7E0F57C3"/>
    <w:multiLevelType w:val="hybridMultilevel"/>
    <w:tmpl w:val="372ACE96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5"/>
  </w:num>
  <w:num w:numId="10">
    <w:abstractNumId w:val="16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6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5"/>
  </w:num>
  <w:num w:numId="35">
    <w:abstractNumId w:val="17"/>
  </w:num>
  <w:num w:numId="36">
    <w:abstractNumId w:val="14"/>
  </w:num>
  <w:num w:numId="37">
    <w:abstractNumId w:val="13"/>
  </w:num>
  <w:num w:numId="38">
    <w:abstractNumId w:val="18"/>
  </w:num>
  <w:num w:numId="39">
    <w:abstractNumId w:val="17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6C"/>
    <w:rsid w:val="0000142F"/>
    <w:rsid w:val="00021B85"/>
    <w:rsid w:val="0002782F"/>
    <w:rsid w:val="00054E4D"/>
    <w:rsid w:val="00060073"/>
    <w:rsid w:val="000A4B30"/>
    <w:rsid w:val="000A6A8B"/>
    <w:rsid w:val="000C2A48"/>
    <w:rsid w:val="000D60B1"/>
    <w:rsid w:val="001541EA"/>
    <w:rsid w:val="001612A4"/>
    <w:rsid w:val="001973D5"/>
    <w:rsid w:val="001D7FE9"/>
    <w:rsid w:val="001E1DC0"/>
    <w:rsid w:val="0020122A"/>
    <w:rsid w:val="0028602A"/>
    <w:rsid w:val="00301144"/>
    <w:rsid w:val="003148B7"/>
    <w:rsid w:val="003158C3"/>
    <w:rsid w:val="003273BE"/>
    <w:rsid w:val="003274CD"/>
    <w:rsid w:val="0035119D"/>
    <w:rsid w:val="00394A42"/>
    <w:rsid w:val="0039715A"/>
    <w:rsid w:val="003B4F12"/>
    <w:rsid w:val="003D6E64"/>
    <w:rsid w:val="00423F31"/>
    <w:rsid w:val="00431899"/>
    <w:rsid w:val="00472799"/>
    <w:rsid w:val="00486804"/>
    <w:rsid w:val="004B3775"/>
    <w:rsid w:val="004E058F"/>
    <w:rsid w:val="004E3B87"/>
    <w:rsid w:val="00510921"/>
    <w:rsid w:val="00510AD3"/>
    <w:rsid w:val="00513348"/>
    <w:rsid w:val="00533B5D"/>
    <w:rsid w:val="005506BA"/>
    <w:rsid w:val="005970EA"/>
    <w:rsid w:val="005A6C78"/>
    <w:rsid w:val="005C37F0"/>
    <w:rsid w:val="005E45E3"/>
    <w:rsid w:val="00623BA1"/>
    <w:rsid w:val="006346BC"/>
    <w:rsid w:val="0066652A"/>
    <w:rsid w:val="0068028B"/>
    <w:rsid w:val="00682167"/>
    <w:rsid w:val="006B209A"/>
    <w:rsid w:val="006C42AF"/>
    <w:rsid w:val="006C4DD1"/>
    <w:rsid w:val="00711D8E"/>
    <w:rsid w:val="00712672"/>
    <w:rsid w:val="00734E3F"/>
    <w:rsid w:val="00736985"/>
    <w:rsid w:val="00755721"/>
    <w:rsid w:val="007B6200"/>
    <w:rsid w:val="007D134E"/>
    <w:rsid w:val="007E38E8"/>
    <w:rsid w:val="00801B9F"/>
    <w:rsid w:val="00802117"/>
    <w:rsid w:val="00880B3F"/>
    <w:rsid w:val="008B2B3D"/>
    <w:rsid w:val="009222BC"/>
    <w:rsid w:val="00925706"/>
    <w:rsid w:val="009B4D3B"/>
    <w:rsid w:val="009B53C8"/>
    <w:rsid w:val="009B5E3F"/>
    <w:rsid w:val="009D7407"/>
    <w:rsid w:val="009E0866"/>
    <w:rsid w:val="009F61A8"/>
    <w:rsid w:val="00A24A62"/>
    <w:rsid w:val="00A31C9F"/>
    <w:rsid w:val="00A542E8"/>
    <w:rsid w:val="00A76378"/>
    <w:rsid w:val="00AC164A"/>
    <w:rsid w:val="00AF2050"/>
    <w:rsid w:val="00B00E2A"/>
    <w:rsid w:val="00B21322"/>
    <w:rsid w:val="00B44792"/>
    <w:rsid w:val="00BB26C5"/>
    <w:rsid w:val="00BF4DE6"/>
    <w:rsid w:val="00C42CDE"/>
    <w:rsid w:val="00C71D65"/>
    <w:rsid w:val="00C7334F"/>
    <w:rsid w:val="00CA37B1"/>
    <w:rsid w:val="00CB1959"/>
    <w:rsid w:val="00CB32DB"/>
    <w:rsid w:val="00CD629D"/>
    <w:rsid w:val="00D0296C"/>
    <w:rsid w:val="00D76E1A"/>
    <w:rsid w:val="00DB35A3"/>
    <w:rsid w:val="00DB6D69"/>
    <w:rsid w:val="00DC430B"/>
    <w:rsid w:val="00E24DAC"/>
    <w:rsid w:val="00E25FBA"/>
    <w:rsid w:val="00E357B7"/>
    <w:rsid w:val="00E53800"/>
    <w:rsid w:val="00E6081F"/>
    <w:rsid w:val="00EA04B2"/>
    <w:rsid w:val="00EA20F3"/>
    <w:rsid w:val="00ED43D1"/>
    <w:rsid w:val="00EE4EE1"/>
    <w:rsid w:val="00EF4574"/>
    <w:rsid w:val="00F0219E"/>
    <w:rsid w:val="00F2684E"/>
    <w:rsid w:val="00F33736"/>
    <w:rsid w:val="00F729EF"/>
    <w:rsid w:val="00F77CAE"/>
    <w:rsid w:val="00F96BB9"/>
    <w:rsid w:val="00FD7F41"/>
    <w:rsid w:val="00FE6D51"/>
    <w:rsid w:val="00FF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3D089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20" w:line="4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B85"/>
    <w:pPr>
      <w:suppressAutoHyphens/>
      <w:spacing w:before="180" w:after="60" w:line="28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1B85"/>
    <w:pPr>
      <w:keepNext/>
      <w:keepLines/>
      <w:spacing w:before="360" w:after="120" w:line="460" w:lineRule="atLeast"/>
      <w:contextualSpacing/>
      <w:outlineLvl w:val="0"/>
    </w:pPr>
    <w:rPr>
      <w:rFonts w:asciiTheme="majorHAnsi" w:eastAsiaTheme="majorEastAsia" w:hAnsiTheme="majorHAnsi" w:cstheme="majorBidi"/>
      <w:bCs/>
      <w:color w:val="1C1C1C" w:themeColor="text2"/>
      <w:sz w:val="40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21B85"/>
    <w:pPr>
      <w:spacing w:line="400" w:lineRule="atLeast"/>
      <w:outlineLvl w:val="1"/>
    </w:pPr>
    <w:rPr>
      <w:bCs w:val="0"/>
      <w:sz w:val="3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021B85"/>
    <w:pPr>
      <w:spacing w:line="340" w:lineRule="atLeast"/>
      <w:outlineLvl w:val="2"/>
    </w:pPr>
    <w:rPr>
      <w:bCs/>
      <w:sz w:val="30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21B85"/>
    <w:pPr>
      <w:spacing w:before="240" w:line="300" w:lineRule="atLeast"/>
      <w:outlineLvl w:val="3"/>
    </w:pPr>
    <w:rPr>
      <w:iCs/>
      <w:sz w:val="26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021B85"/>
    <w:pPr>
      <w:outlineLvl w:val="4"/>
    </w:pPr>
    <w:rPr>
      <w:i/>
      <w:color w:val="77B6BD" w:themeColor="accent1" w:themeShade="BF"/>
      <w:sz w:val="22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021B85"/>
    <w:pPr>
      <w:spacing w:before="40"/>
      <w:outlineLvl w:val="5"/>
    </w:pPr>
    <w:rPr>
      <w:color w:val="43838A" w:themeColor="accent1" w:themeShade="7F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qFormat/>
    <w:rsid w:val="00021B85"/>
    <w:pPr>
      <w:outlineLvl w:val="6"/>
    </w:pPr>
    <w:rPr>
      <w:i w:val="0"/>
      <w:iCs w:val="0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qFormat/>
    <w:rsid w:val="00021B85"/>
    <w:pPr>
      <w:outlineLvl w:val="7"/>
    </w:pPr>
    <w:rPr>
      <w:color w:val="272727" w:themeColor="text1" w:themeTint="D8"/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qFormat/>
    <w:rsid w:val="00021B85"/>
    <w:pPr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B85"/>
    <w:rPr>
      <w:rFonts w:asciiTheme="majorHAnsi" w:eastAsiaTheme="majorEastAsia" w:hAnsiTheme="majorHAnsi" w:cstheme="majorBidi"/>
      <w:bCs/>
      <w:color w:val="1C1C1C" w:themeColor="text2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21B85"/>
    <w:rPr>
      <w:rFonts w:asciiTheme="majorHAnsi" w:eastAsiaTheme="majorEastAsia" w:hAnsiTheme="majorHAnsi" w:cstheme="majorBidi"/>
      <w:color w:val="1C1C1C" w:themeColor="text2"/>
      <w:sz w:val="3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21B85"/>
    <w:rPr>
      <w:rFonts w:asciiTheme="majorHAnsi" w:eastAsiaTheme="majorEastAsia" w:hAnsiTheme="majorHAnsi" w:cstheme="majorBidi"/>
      <w:bCs/>
      <w:color w:val="1C1C1C" w:themeColor="text2"/>
      <w:sz w:val="30"/>
      <w:szCs w:val="26"/>
    </w:rPr>
  </w:style>
  <w:style w:type="paragraph" w:customStyle="1" w:styleId="NormalIndented">
    <w:name w:val="Normal Indented"/>
    <w:basedOn w:val="Normal"/>
    <w:qFormat/>
    <w:rsid w:val="00021B85"/>
    <w:pPr>
      <w:ind w:left="284"/>
    </w:pPr>
  </w:style>
  <w:style w:type="paragraph" w:styleId="Title">
    <w:name w:val="Title"/>
    <w:basedOn w:val="Heading1"/>
    <w:next w:val="Normal"/>
    <w:link w:val="TitleChar"/>
    <w:uiPriority w:val="10"/>
    <w:qFormat/>
    <w:rsid w:val="005A6C78"/>
    <w:pPr>
      <w:keepNext w:val="0"/>
      <w:spacing w:line="480" w:lineRule="atLeast"/>
    </w:pPr>
    <w:rPr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A6C78"/>
    <w:rPr>
      <w:rFonts w:asciiTheme="majorHAnsi" w:eastAsiaTheme="majorEastAsia" w:hAnsiTheme="majorHAnsi" w:cstheme="majorBidi"/>
      <w:bCs/>
      <w:color w:val="1C1C1C" w:themeColor="text2"/>
      <w:kern w:val="28"/>
      <w:sz w:val="40"/>
      <w:szCs w:val="52"/>
    </w:rPr>
  </w:style>
  <w:style w:type="paragraph" w:styleId="Subtitle">
    <w:name w:val="Subtitle"/>
    <w:basedOn w:val="Title"/>
    <w:next w:val="Normal"/>
    <w:link w:val="SubtitleChar"/>
    <w:uiPriority w:val="11"/>
    <w:qFormat/>
    <w:rsid w:val="00021B85"/>
    <w:pPr>
      <w:numPr>
        <w:ilvl w:val="1"/>
      </w:numPr>
      <w:spacing w:line="260" w:lineRule="atLeast"/>
      <w:jc w:val="right"/>
    </w:pPr>
    <w:rPr>
      <w:b/>
      <w:iCs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21B85"/>
    <w:rPr>
      <w:rFonts w:asciiTheme="majorHAnsi" w:eastAsiaTheme="majorEastAsia" w:hAnsiTheme="majorHAnsi" w:cstheme="majorBidi"/>
      <w:b/>
      <w:bCs/>
      <w:iCs/>
      <w:color w:val="1C1C1C" w:themeColor="text2"/>
      <w:kern w:val="28"/>
      <w:sz w:val="20"/>
      <w:szCs w:val="24"/>
    </w:rPr>
  </w:style>
  <w:style w:type="paragraph" w:customStyle="1" w:styleId="Bullet1">
    <w:name w:val="Bullet 1"/>
    <w:basedOn w:val="Normal"/>
    <w:qFormat/>
    <w:rsid w:val="00021B85"/>
    <w:pPr>
      <w:numPr>
        <w:numId w:val="24"/>
      </w:numPr>
      <w:spacing w:before="120"/>
    </w:pPr>
  </w:style>
  <w:style w:type="paragraph" w:customStyle="1" w:styleId="Bullet2">
    <w:name w:val="Bullet 2"/>
    <w:basedOn w:val="Bullet1"/>
    <w:qFormat/>
    <w:rsid w:val="00021B85"/>
    <w:pPr>
      <w:numPr>
        <w:ilvl w:val="1"/>
      </w:numPr>
    </w:pPr>
  </w:style>
  <w:style w:type="paragraph" w:customStyle="1" w:styleId="Bullet3">
    <w:name w:val="Bullet 3"/>
    <w:basedOn w:val="Bullet2"/>
    <w:qFormat/>
    <w:rsid w:val="00021B85"/>
    <w:pPr>
      <w:numPr>
        <w:ilvl w:val="2"/>
      </w:numPr>
    </w:pPr>
  </w:style>
  <w:style w:type="paragraph" w:customStyle="1" w:styleId="NumberedList1">
    <w:name w:val="Numbered List 1"/>
    <w:basedOn w:val="Normal"/>
    <w:qFormat/>
    <w:rsid w:val="0039715A"/>
    <w:pPr>
      <w:numPr>
        <w:numId w:val="33"/>
      </w:numPr>
      <w:ind w:left="397" w:hanging="397"/>
    </w:pPr>
  </w:style>
  <w:style w:type="paragraph" w:customStyle="1" w:styleId="NumberedList2">
    <w:name w:val="Numbered List 2"/>
    <w:basedOn w:val="NumberedList1"/>
    <w:qFormat/>
    <w:rsid w:val="0039715A"/>
    <w:pPr>
      <w:numPr>
        <w:ilvl w:val="1"/>
      </w:numPr>
      <w:spacing w:before="120"/>
      <w:ind w:left="681" w:hanging="397"/>
    </w:pPr>
  </w:style>
  <w:style w:type="paragraph" w:customStyle="1" w:styleId="NumberedList3">
    <w:name w:val="Numbered List 3"/>
    <w:basedOn w:val="NumberedList2"/>
    <w:qFormat/>
    <w:rsid w:val="0039715A"/>
    <w:pPr>
      <w:numPr>
        <w:ilvl w:val="2"/>
      </w:numPr>
      <w:ind w:left="964" w:hanging="397"/>
    </w:pPr>
  </w:style>
  <w:style w:type="paragraph" w:customStyle="1" w:styleId="Heading1Numbered">
    <w:name w:val="Heading 1 Numbered"/>
    <w:basedOn w:val="Heading1"/>
    <w:next w:val="Normal"/>
    <w:qFormat/>
    <w:rsid w:val="00021B85"/>
    <w:pPr>
      <w:numPr>
        <w:numId w:val="29"/>
      </w:numPr>
    </w:pPr>
  </w:style>
  <w:style w:type="paragraph" w:customStyle="1" w:styleId="Heading2Numbered">
    <w:name w:val="Heading 2 Numbered"/>
    <w:basedOn w:val="Heading2"/>
    <w:next w:val="Normal"/>
    <w:qFormat/>
    <w:rsid w:val="00021B85"/>
    <w:pPr>
      <w:numPr>
        <w:ilvl w:val="1"/>
        <w:numId w:val="29"/>
      </w:numPr>
    </w:pPr>
    <w:rPr>
      <w:bCs/>
    </w:rPr>
  </w:style>
  <w:style w:type="paragraph" w:customStyle="1" w:styleId="Heading3Numbered">
    <w:name w:val="Heading 3 Numbered"/>
    <w:basedOn w:val="Heading3"/>
    <w:next w:val="Normal"/>
    <w:qFormat/>
    <w:rsid w:val="00021B85"/>
    <w:pPr>
      <w:numPr>
        <w:ilvl w:val="2"/>
        <w:numId w:val="29"/>
      </w:numPr>
    </w:pPr>
    <w:rPr>
      <w:szCs w:val="22"/>
    </w:rPr>
  </w:style>
  <w:style w:type="numbering" w:customStyle="1" w:styleId="BulletsList">
    <w:name w:val="Bullets List"/>
    <w:uiPriority w:val="99"/>
    <w:rsid w:val="00021B85"/>
    <w:pPr>
      <w:numPr>
        <w:numId w:val="1"/>
      </w:numPr>
    </w:pPr>
  </w:style>
  <w:style w:type="numbering" w:customStyle="1" w:styleId="Numberedlist">
    <w:name w:val="Numbered list"/>
    <w:uiPriority w:val="99"/>
    <w:rsid w:val="00021B85"/>
    <w:pPr>
      <w:numPr>
        <w:numId w:val="3"/>
      </w:numPr>
    </w:pPr>
  </w:style>
  <w:style w:type="numbering" w:customStyle="1" w:styleId="HeadingsList">
    <w:name w:val="Headings List"/>
    <w:uiPriority w:val="99"/>
    <w:rsid w:val="00021B85"/>
    <w:pPr>
      <w:numPr>
        <w:numId w:val="5"/>
      </w:numPr>
    </w:pPr>
  </w:style>
  <w:style w:type="table" w:styleId="PlainTable2">
    <w:name w:val="Plain Table 2"/>
    <w:basedOn w:val="TableNormal"/>
    <w:uiPriority w:val="42"/>
    <w:rsid w:val="00021B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021B85"/>
    <w:pPr>
      <w:suppressAutoHyphens w:val="0"/>
      <w:contextualSpacing w:val="0"/>
      <w:outlineLvl w:val="9"/>
    </w:pPr>
    <w:rPr>
      <w:bCs w:val="0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021B85"/>
    <w:rPr>
      <w:rFonts w:asciiTheme="majorHAnsi" w:eastAsiaTheme="majorEastAsia" w:hAnsiTheme="majorHAnsi" w:cstheme="majorBidi"/>
      <w:bCs/>
      <w:iCs/>
      <w:color w:val="1C1C1C" w:themeColor="text2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021B85"/>
    <w:pPr>
      <w:tabs>
        <w:tab w:val="left" w:pos="454"/>
        <w:tab w:val="right" w:pos="9072"/>
      </w:tabs>
      <w:spacing w:after="180" w:line="230" w:lineRule="atLeast"/>
    </w:pPr>
    <w:rPr>
      <w:b/>
      <w:sz w:val="23"/>
    </w:rPr>
  </w:style>
  <w:style w:type="paragraph" w:styleId="TOC2">
    <w:name w:val="toc 2"/>
    <w:basedOn w:val="Normal"/>
    <w:next w:val="Normal"/>
    <w:autoRedefine/>
    <w:uiPriority w:val="39"/>
    <w:unhideWhenUsed/>
    <w:rsid w:val="00021B85"/>
    <w:pPr>
      <w:tabs>
        <w:tab w:val="left" w:pos="454"/>
        <w:tab w:val="right" w:pos="9072"/>
      </w:tabs>
      <w:spacing w:after="180" w:line="230" w:lineRule="atLeast"/>
      <w:ind w:left="454" w:hanging="454"/>
    </w:pPr>
  </w:style>
  <w:style w:type="paragraph" w:styleId="TOC3">
    <w:name w:val="toc 3"/>
    <w:basedOn w:val="Normal"/>
    <w:next w:val="Normal"/>
    <w:autoRedefine/>
    <w:uiPriority w:val="39"/>
    <w:unhideWhenUsed/>
    <w:rsid w:val="00021B85"/>
    <w:pPr>
      <w:tabs>
        <w:tab w:val="left" w:pos="1134"/>
        <w:tab w:val="right" w:pos="9072"/>
      </w:tabs>
      <w:spacing w:before="60"/>
      <w:ind w:left="1134" w:hanging="680"/>
    </w:pPr>
  </w:style>
  <w:style w:type="paragraph" w:styleId="Header">
    <w:name w:val="header"/>
    <w:basedOn w:val="Normal"/>
    <w:link w:val="HeaderChar"/>
    <w:uiPriority w:val="99"/>
    <w:unhideWhenUsed/>
    <w:rsid w:val="00021B85"/>
    <w:pPr>
      <w:tabs>
        <w:tab w:val="center" w:pos="4513"/>
        <w:tab w:val="right" w:pos="9026"/>
      </w:tabs>
      <w:spacing w:before="0" w:after="0" w:line="180" w:lineRule="atLeast"/>
      <w:jc w:val="right"/>
    </w:pPr>
    <w:rPr>
      <w:sz w:val="14"/>
    </w:rPr>
  </w:style>
  <w:style w:type="paragraph" w:styleId="TOC4">
    <w:name w:val="toc 4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660"/>
    </w:pPr>
    <w:rPr>
      <w:rFonts w:eastAsiaTheme="minorEastAsia"/>
      <w:lang w:eastAsia="en-AU"/>
    </w:rPr>
  </w:style>
  <w:style w:type="paragraph" w:styleId="TOC5">
    <w:name w:val="toc 5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880"/>
    </w:pPr>
    <w:rPr>
      <w:rFonts w:eastAsiaTheme="minorEastAsia"/>
      <w:lang w:eastAsia="en-AU"/>
    </w:rPr>
  </w:style>
  <w:style w:type="paragraph" w:styleId="TOC6">
    <w:name w:val="toc 6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1100"/>
    </w:pPr>
    <w:rPr>
      <w:rFonts w:eastAsiaTheme="minorEastAsia"/>
      <w:lang w:eastAsia="en-AU"/>
    </w:rPr>
  </w:style>
  <w:style w:type="paragraph" w:styleId="TOC7">
    <w:name w:val="toc 7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1320"/>
    </w:pPr>
    <w:rPr>
      <w:rFonts w:eastAsiaTheme="minorEastAsia"/>
      <w:lang w:eastAsia="en-AU"/>
    </w:rPr>
  </w:style>
  <w:style w:type="numbering" w:customStyle="1" w:styleId="TableHeadingNumbers">
    <w:name w:val="Table Heading Numbers"/>
    <w:uiPriority w:val="99"/>
    <w:rsid w:val="00021B85"/>
    <w:pPr>
      <w:numPr>
        <w:numId w:val="9"/>
      </w:numPr>
    </w:pPr>
  </w:style>
  <w:style w:type="paragraph" w:styleId="TOC8">
    <w:name w:val="toc 8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1540"/>
    </w:pPr>
    <w:rPr>
      <w:rFonts w:eastAsiaTheme="minorEastAsia"/>
      <w:lang w:eastAsia="en-AU"/>
    </w:rPr>
  </w:style>
  <w:style w:type="paragraph" w:styleId="TOC9">
    <w:name w:val="toc 9"/>
    <w:basedOn w:val="Normal"/>
    <w:next w:val="Normal"/>
    <w:autoRedefine/>
    <w:uiPriority w:val="39"/>
    <w:unhideWhenUsed/>
    <w:rsid w:val="00021B85"/>
    <w:pPr>
      <w:suppressAutoHyphens w:val="0"/>
      <w:spacing w:before="0" w:after="100" w:line="259" w:lineRule="auto"/>
      <w:ind w:left="1760"/>
    </w:pPr>
    <w:rPr>
      <w:rFonts w:eastAsiaTheme="minorEastAsia"/>
      <w:lang w:eastAsia="en-AU"/>
    </w:rPr>
  </w:style>
  <w:style w:type="paragraph" w:styleId="TableofFigures">
    <w:name w:val="table of figures"/>
    <w:basedOn w:val="Normal"/>
    <w:next w:val="Normal"/>
    <w:uiPriority w:val="99"/>
    <w:unhideWhenUsed/>
    <w:rsid w:val="00021B85"/>
    <w:pPr>
      <w:spacing w:after="0"/>
      <w:ind w:left="907" w:hanging="907"/>
    </w:pPr>
  </w:style>
  <w:style w:type="paragraph" w:customStyle="1" w:styleId="IntroPara">
    <w:name w:val="Intro Para"/>
    <w:basedOn w:val="Normal"/>
    <w:qFormat/>
    <w:rsid w:val="00021B85"/>
    <w:pPr>
      <w:pBdr>
        <w:bottom w:val="single" w:sz="4" w:space="6" w:color="BDDCDF" w:themeColor="accent1"/>
      </w:pBdr>
    </w:pPr>
    <w:rPr>
      <w:sz w:val="24"/>
    </w:rPr>
  </w:style>
  <w:style w:type="table" w:styleId="TableGrid">
    <w:name w:val="Table Grid"/>
    <w:basedOn w:val="TableNormal"/>
    <w:uiPriority w:val="59"/>
    <w:rsid w:val="0002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21B85"/>
    <w:rPr>
      <w:sz w:val="14"/>
    </w:rPr>
  </w:style>
  <w:style w:type="numbering" w:customStyle="1" w:styleId="FigureTitles">
    <w:name w:val="Figure Titles"/>
    <w:uiPriority w:val="99"/>
    <w:rsid w:val="00021B85"/>
    <w:pPr>
      <w:numPr>
        <w:numId w:val="10"/>
      </w:numPr>
    </w:pPr>
  </w:style>
  <w:style w:type="character" w:styleId="Hyperlink">
    <w:name w:val="Hyperlink"/>
    <w:basedOn w:val="DefaultParagraphFont"/>
    <w:uiPriority w:val="99"/>
    <w:rsid w:val="00021B85"/>
    <w:rPr>
      <w:rFonts w:asciiTheme="minorHAnsi" w:hAnsiTheme="minorHAnsi" w:cs="MuseoSans-500"/>
      <w:color w:val="auto"/>
      <w:u w:val="single" w:color="0070C0"/>
    </w:rPr>
  </w:style>
  <w:style w:type="character" w:styleId="IntenseEmphasis">
    <w:name w:val="Intense Emphasis"/>
    <w:basedOn w:val="DefaultParagraphFont"/>
    <w:uiPriority w:val="21"/>
    <w:qFormat/>
    <w:rsid w:val="00021B85"/>
    <w:rPr>
      <w:b/>
      <w:i/>
      <w:iCs/>
      <w:color w:val="auto"/>
    </w:rPr>
  </w:style>
  <w:style w:type="character" w:styleId="Strong">
    <w:name w:val="Strong"/>
    <w:basedOn w:val="DefaultParagraphFont"/>
    <w:uiPriority w:val="22"/>
    <w:qFormat/>
    <w:rsid w:val="00021B85"/>
    <w:rPr>
      <w:b/>
      <w:bCs/>
    </w:rPr>
  </w:style>
  <w:style w:type="character" w:styleId="Emphasis">
    <w:name w:val="Emphasis"/>
    <w:basedOn w:val="DefaultParagraphFont"/>
    <w:uiPriority w:val="20"/>
    <w:qFormat/>
    <w:rsid w:val="00021B85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21B85"/>
    <w:rPr>
      <w:rFonts w:asciiTheme="majorHAnsi" w:eastAsiaTheme="majorEastAsia" w:hAnsiTheme="majorHAnsi" w:cstheme="majorBidi"/>
      <w:bCs/>
      <w:i/>
      <w:iCs/>
      <w:color w:val="77B6BD" w:themeColor="accent1" w:themeShade="BF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021B85"/>
    <w:pPr>
      <w:spacing w:before="200" w:after="120"/>
    </w:pPr>
    <w:rPr>
      <w:b/>
      <w:iCs/>
      <w:color w:val="000000" w:themeColor="text1"/>
      <w:szCs w:val="18"/>
    </w:rPr>
  </w:style>
  <w:style w:type="paragraph" w:styleId="Footer">
    <w:name w:val="footer"/>
    <w:basedOn w:val="Normal"/>
    <w:link w:val="FooterChar"/>
    <w:uiPriority w:val="99"/>
    <w:unhideWhenUsed/>
    <w:rsid w:val="00021B85"/>
    <w:pPr>
      <w:tabs>
        <w:tab w:val="center" w:pos="4513"/>
        <w:tab w:val="center" w:pos="8819"/>
        <w:tab w:val="right" w:pos="9026"/>
      </w:tabs>
      <w:spacing w:before="120" w:after="0" w:line="180" w:lineRule="atLeast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021B85"/>
    <w:rPr>
      <w:sz w:val="1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1B85"/>
    <w:rPr>
      <w:rFonts w:asciiTheme="majorHAnsi" w:eastAsiaTheme="majorEastAsia" w:hAnsiTheme="majorHAnsi" w:cstheme="majorBidi"/>
      <w:bCs/>
      <w:i/>
      <w:iCs/>
      <w:color w:val="43838A" w:themeColor="accent1" w:themeShade="7F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1B85"/>
    <w:rPr>
      <w:rFonts w:asciiTheme="majorHAnsi" w:eastAsiaTheme="majorEastAsia" w:hAnsiTheme="majorHAnsi" w:cstheme="majorBidi"/>
      <w:bCs/>
      <w:color w:val="43838A" w:themeColor="accent1" w:themeShade="7F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1B85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1B85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paragraph" w:customStyle="1" w:styleId="Boxed1Text">
    <w:name w:val="Boxed 1 Text"/>
    <w:basedOn w:val="Normal"/>
    <w:qFormat/>
    <w:rsid w:val="00021B85"/>
    <w:pPr>
      <w:pBdr>
        <w:top w:val="single" w:sz="4" w:space="14" w:color="F1F8F8" w:themeColor="accent1" w:themeTint="33"/>
        <w:left w:val="single" w:sz="4" w:space="14" w:color="F1F8F8" w:themeColor="accent1" w:themeTint="33"/>
        <w:bottom w:val="single" w:sz="4" w:space="14" w:color="F1F8F8" w:themeColor="accent1" w:themeTint="33"/>
        <w:right w:val="single" w:sz="4" w:space="14" w:color="F1F8F8" w:themeColor="accent1" w:themeTint="33"/>
      </w:pBdr>
      <w:shd w:val="clear" w:color="auto" w:fill="F1F8F8" w:themeFill="accent1" w:themeFillTint="33"/>
      <w:ind w:left="284" w:right="284"/>
    </w:pPr>
  </w:style>
  <w:style w:type="paragraph" w:customStyle="1" w:styleId="Boxed1Heading">
    <w:name w:val="Boxed 1 Heading"/>
    <w:basedOn w:val="Boxed1Text"/>
    <w:qFormat/>
    <w:rsid w:val="00021B85"/>
    <w:rPr>
      <w:b/>
      <w:sz w:val="24"/>
    </w:rPr>
  </w:style>
  <w:style w:type="paragraph" w:customStyle="1" w:styleId="Boxed2Text">
    <w:name w:val="Boxed 2 Text"/>
    <w:basedOn w:val="Boxed1Text"/>
    <w:qFormat/>
    <w:rsid w:val="00021B85"/>
    <w:pPr>
      <w:pBdr>
        <w:top w:val="single" w:sz="4" w:space="14" w:color="BDDCDF" w:themeColor="accent1"/>
        <w:left w:val="single" w:sz="4" w:space="14" w:color="BDDCDF" w:themeColor="accent1"/>
        <w:bottom w:val="single" w:sz="4" w:space="14" w:color="BDDCDF" w:themeColor="accent1"/>
        <w:right w:val="single" w:sz="4" w:space="14" w:color="BDDCDF" w:themeColor="accent1"/>
      </w:pBdr>
      <w:shd w:val="clear" w:color="auto" w:fill="BDDCDF" w:themeFill="accent1"/>
    </w:pPr>
  </w:style>
  <w:style w:type="paragraph" w:customStyle="1" w:styleId="Boxed2Heading">
    <w:name w:val="Boxed 2 Heading"/>
    <w:basedOn w:val="Boxed2Text"/>
    <w:qFormat/>
    <w:rsid w:val="00021B85"/>
    <w:rPr>
      <w:b/>
      <w:sz w:val="24"/>
    </w:rPr>
  </w:style>
  <w:style w:type="character" w:styleId="PageNumber">
    <w:name w:val="page number"/>
    <w:basedOn w:val="DefaultParagraphFont"/>
    <w:uiPriority w:val="99"/>
    <w:unhideWhenUsed/>
    <w:rsid w:val="00021B85"/>
  </w:style>
  <w:style w:type="table" w:styleId="TableGridLight">
    <w:name w:val="Grid Table Light"/>
    <w:basedOn w:val="TableNormal"/>
    <w:uiPriority w:val="40"/>
    <w:rsid w:val="00021B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inance1">
    <w:name w:val="Finance 1"/>
    <w:basedOn w:val="TableNormal"/>
    <w:uiPriority w:val="99"/>
    <w:rsid w:val="00021B85"/>
    <w:pPr>
      <w:spacing w:before="60" w:after="60" w:line="200" w:lineRule="atLeast"/>
    </w:pPr>
    <w:rPr>
      <w:sz w:val="16"/>
    </w:rPr>
    <w:tblPr>
      <w:tblStyleRowBandSize w:val="1"/>
      <w:tblStyleColBandSize w:val="1"/>
      <w:tblBorders>
        <w:top w:val="single" w:sz="4" w:space="0" w:color="1C1C1C" w:themeColor="text2"/>
        <w:bottom w:val="single" w:sz="4" w:space="0" w:color="1C1C1C" w:themeColor="text2"/>
        <w:insideH w:val="single" w:sz="4" w:space="0" w:color="1C1C1C" w:themeColor="text2"/>
      </w:tblBorders>
      <w:tblCellMar>
        <w:left w:w="85" w:type="dxa"/>
        <w:right w:w="85" w:type="dxa"/>
      </w:tblCellMar>
    </w:tblPr>
    <w:trPr>
      <w:cantSplit/>
    </w:trPr>
    <w:tblStylePr w:type="firstRow">
      <w:rPr>
        <w:b/>
      </w:rPr>
      <w:tblPr/>
      <w:trPr>
        <w:tblHeader/>
      </w:trPr>
      <w:tcPr>
        <w:shd w:val="clear" w:color="auto" w:fill="1C1C1C" w:themeFill="text2"/>
      </w:tcPr>
    </w:tblStylePr>
    <w:tblStylePr w:type="lastRow">
      <w:tblPr/>
      <w:tcPr>
        <w:shd w:val="clear" w:color="auto" w:fill="1C1C1C" w:themeFill="text2"/>
      </w:tcPr>
    </w:tblStylePr>
    <w:tblStylePr w:type="firstCol">
      <w:tblPr/>
      <w:tcPr>
        <w:tcBorders>
          <w:insideH w:val="single" w:sz="4" w:space="0" w:color="FFFFFF" w:themeColor="background1"/>
        </w:tcBorders>
        <w:shd w:val="clear" w:color="auto" w:fill="1C1C1C" w:themeFill="text2"/>
      </w:tcPr>
    </w:tblStylePr>
    <w:tblStylePr w:type="lastCol">
      <w:tblPr/>
      <w:tcPr>
        <w:shd w:val="clear" w:color="auto" w:fill="BFBFBF" w:themeFill="background1" w:themeFillShade="BF"/>
      </w:tcPr>
    </w:tblStylePr>
    <w:tblStylePr w:type="band1Vert">
      <w:tblPr/>
      <w:tcPr>
        <w:shd w:val="clear" w:color="auto" w:fill="E2E3E2" w:themeFill="background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E2E3E2" w:themeFill="background2"/>
      </w:tcPr>
    </w:tblStylePr>
    <w:tblStylePr w:type="band2Horz">
      <w:rPr>
        <w:color w:val="auto"/>
      </w:rPr>
      <w:tblPr/>
      <w:tcPr>
        <w:shd w:val="clear" w:color="auto" w:fill="FFFFFF" w:themeFill="background1"/>
      </w:tcPr>
    </w:tblStylePr>
  </w:style>
  <w:style w:type="paragraph" w:customStyle="1" w:styleId="TableText">
    <w:name w:val="Table Text"/>
    <w:basedOn w:val="Normal"/>
    <w:qFormat/>
    <w:rsid w:val="00021B85"/>
    <w:pPr>
      <w:spacing w:before="60"/>
    </w:pPr>
    <w:rPr>
      <w:sz w:val="18"/>
    </w:rPr>
  </w:style>
  <w:style w:type="paragraph" w:customStyle="1" w:styleId="TableSourceNotes">
    <w:name w:val="Table Source Notes"/>
    <w:basedOn w:val="TableText"/>
    <w:qFormat/>
    <w:rsid w:val="00021B85"/>
    <w:pPr>
      <w:spacing w:before="120" w:line="240" w:lineRule="atLeast"/>
      <w:ind w:left="284" w:hanging="284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21B85"/>
    <w:pPr>
      <w:spacing w:before="0" w:after="0" w:line="200" w:lineRule="atLeast"/>
      <w:ind w:left="284" w:hanging="284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B85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21B85"/>
    <w:rPr>
      <w:vertAlign w:val="superscript"/>
    </w:rPr>
  </w:style>
  <w:style w:type="paragraph" w:customStyle="1" w:styleId="FootnoteSeparator">
    <w:name w:val="Footnote Separator"/>
    <w:basedOn w:val="Normal"/>
    <w:qFormat/>
    <w:rsid w:val="00021B85"/>
    <w:pPr>
      <w:pBdr>
        <w:top w:val="single" w:sz="2" w:space="1" w:color="auto"/>
      </w:pBdr>
      <w:spacing w:before="0"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21B85"/>
    <w:rPr>
      <w:color w:val="808080"/>
    </w:rPr>
  </w:style>
  <w:style w:type="character" w:customStyle="1" w:styleId="Classification">
    <w:name w:val="Classification"/>
    <w:basedOn w:val="DefaultParagraphFont"/>
    <w:uiPriority w:val="1"/>
    <w:qFormat/>
    <w:rsid w:val="00021B85"/>
    <w:rPr>
      <w:b/>
      <w:caps/>
      <w:smallCaps w:val="0"/>
      <w:sz w:val="24"/>
    </w:rPr>
  </w:style>
  <w:style w:type="paragraph" w:customStyle="1" w:styleId="Firstpagespace">
    <w:name w:val="First page space"/>
    <w:basedOn w:val="Normal"/>
    <w:qFormat/>
    <w:rsid w:val="005A6C78"/>
    <w:pPr>
      <w:spacing w:after="1200"/>
    </w:pPr>
  </w:style>
  <w:style w:type="paragraph" w:styleId="ListParagraph">
    <w:name w:val="List Paragraph"/>
    <w:basedOn w:val="Normal"/>
    <w:uiPriority w:val="34"/>
    <w:qFormat/>
    <w:rsid w:val="00755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inance 1 Blue">
  <a:themeElements>
    <a:clrScheme name="Finance - Blue">
      <a:dk1>
        <a:sysClr val="windowText" lastClr="000000"/>
      </a:dk1>
      <a:lt1>
        <a:sysClr val="window" lastClr="FFFFFF"/>
      </a:lt1>
      <a:dk2>
        <a:srgbClr val="1C1C1C"/>
      </a:dk2>
      <a:lt2>
        <a:srgbClr val="E2E3E2"/>
      </a:lt2>
      <a:accent1>
        <a:srgbClr val="BDDCDF"/>
      </a:accent1>
      <a:accent2>
        <a:srgbClr val="BBBADB"/>
      </a:accent2>
      <a:accent3>
        <a:srgbClr val="E6E4BA"/>
      </a:accent3>
      <a:accent4>
        <a:srgbClr val="D78B83"/>
      </a:accent4>
      <a:accent5>
        <a:srgbClr val="BEBFC0"/>
      </a:accent5>
      <a:accent6>
        <a:srgbClr val="ED7D31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inance 1 Blue" id="{75879E95-76ED-4952-8793-7BDF17E91F97}" vid="{CD9CE17E-63B8-45F8-B600-89410B4EF66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20741-40DE-4003-8E05-01FC904BD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300136F</Template>
  <TotalTime>0</TotalTime>
  <Pages>6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2019-02-21T03:51:00Z</dcterms:created>
  <dcterms:modified xsi:type="dcterms:W3CDTF">2019-02-28T00:10:00Z</dcterms:modified>
  <cp:contentStatus/>
</cp:coreProperties>
</file>